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E1AB7"/>
    <w:multiLevelType w:val="singleLevel"/>
    <w:tmpl w:val="136E1AB7"/>
    <w:lvl w:ilvl="0" w:tentative="0">
      <w:start w:val="1"/>
      <w:numFmt w:val="upperLetter"/>
      <w:pStyle w:val="2"/>
      <w:lvlText w:val="%1."/>
      <w:lvlJc w:val="left"/>
      <w:pPr>
        <w:tabs>
          <w:tab w:val="left" w:pos="660"/>
        </w:tabs>
        <w:ind w:left="660" w:hanging="36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YMCB2019-18&#25307;&#26631;&#25991;&#20214;%20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